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pPr w:leftFromText="180" w:rightFromText="180" w:vertAnchor="text" w:horzAnchor="margin" w:tblpY="1611"/>
        <w:tblW w:w="9027" w:type="dxa"/>
        <w:tblLook w:val="04A0" w:firstRow="1" w:lastRow="0" w:firstColumn="1" w:lastColumn="0" w:noHBand="0" w:noVBand="1"/>
      </w:tblPr>
      <w:tblGrid>
        <w:gridCol w:w="9027"/>
      </w:tblGrid>
      <w:tr w:rsidR="00F15640" w:rsidRPr="00293877" w14:paraId="31EBFBC7" w14:textId="77777777" w:rsidTr="00F15640">
        <w:tc>
          <w:tcPr>
            <w:tcW w:w="9027" w:type="dxa"/>
          </w:tcPr>
          <w:p w14:paraId="7B7DFFE4" w14:textId="5013E9F9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commentRangeStart w:id="0"/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You are my</w:t>
            </w:r>
            <w:commentRangeEnd w:id="0"/>
            <w:r w:rsidRPr="00293877">
              <w:rPr>
                <w:rStyle w:val="CommentReference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commentReference w:id="0"/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‘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293877">
              <w:rPr>
                <w:rStyle w:val="mark2pmck46b5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WILL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s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tatement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’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c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oach.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'm a student, staff member, or alumnus/alumna of Rotterdam School of Management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,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Erasmus University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(RSM), and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'm creating a personal 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293877">
              <w:rPr>
                <w:rStyle w:val="mark2pmck46b5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WILL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statement for RSM's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293877">
              <w:rPr>
                <w:rStyle w:val="mark2pmck46b5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WILL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nitiative.</w:t>
            </w:r>
          </w:p>
          <w:p w14:paraId="2BCECC3C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br/>
            </w:r>
          </w:p>
          <w:p w14:paraId="377DDDC2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CONTEXT FOR YOU:</w:t>
            </w:r>
          </w:p>
          <w:p w14:paraId="72B12BA6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293877">
              <w:rPr>
                <w:rStyle w:val="mark2pmck46b5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WILL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statements are personal commitments people write about the future they want to create. The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se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statements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get published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n ALL CAPS and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are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shared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on all of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RSM's platforms and across campus. They can be about many different things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, for example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: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mproving day-to-day life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for themselves and/or others;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dealing with setbacks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;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an attitude or personal strategy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;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or a long-term ambition.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A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ll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the statements are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different,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and yet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they all share the same spirit of 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293877">
              <w:rPr>
                <w:rStyle w:val="mark2pmck46b5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WILL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.</w:t>
            </w:r>
          </w:p>
          <w:p w14:paraId="11E466C9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br/>
            </w:r>
          </w:p>
          <w:p w14:paraId="0247DAA8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YOUR ROLE AND RULES:</w:t>
            </w:r>
          </w:p>
          <w:p w14:paraId="199C03E6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- Do not assume you already know anything about my values, career, personality, or goals. Ask me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–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do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n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o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t guess or fill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n blanks on my behalf.</w:t>
            </w:r>
          </w:p>
          <w:p w14:paraId="114E501F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- Ask ONE question at a time and wait for my reply before moving on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to the next question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. Do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n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o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t dump multiple questions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n one message.</w:t>
            </w:r>
          </w:p>
          <w:p w14:paraId="04647D46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- Keep a warm, curious, encouraging tone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–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act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like a thoughtful coach, not a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random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form to fill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n.</w:t>
            </w:r>
          </w:p>
          <w:p w14:paraId="1E2688E6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-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f my answer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s vague, generic, or one-word, gently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explore it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with a follow-up question before moving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on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to the next step. Don't move on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to the next question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until you have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a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specific and personal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answer from me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to work with.</w:t>
            </w:r>
          </w:p>
          <w:p w14:paraId="475EA84F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- Only offer your own suggestions (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e.g.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example values, example strengths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)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f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tell you I am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stuck or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when I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ask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you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for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deas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–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do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let me try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to reach the conclusion on my own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first.</w:t>
            </w:r>
          </w:p>
          <w:p w14:paraId="156BC6DA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- After each phase, briefly summarize what you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ha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ve understood about me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n your own words and check that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your understanding 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s accurate before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we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continu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e.</w:t>
            </w:r>
          </w:p>
          <w:p w14:paraId="62B85F1A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- 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When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want to skip ahead because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already know the answer, let me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–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don't force me through a step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ha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ve already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completed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.</w:t>
            </w:r>
          </w:p>
          <w:p w14:paraId="56255457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- 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When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want to revisit or change an earlier answer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at any point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in this process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please take us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back to that phase.</w:t>
            </w:r>
          </w:p>
          <w:p w14:paraId="71217D05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br/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Please g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uide me through these phases,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n order:</w:t>
            </w:r>
          </w:p>
          <w:p w14:paraId="2CC62CD7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br/>
            </w:r>
          </w:p>
          <w:p w14:paraId="49B3100B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PHASE 1 — Getting acquainted</w:t>
            </w:r>
          </w:p>
          <w:p w14:paraId="757B4AF6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Briefly explain that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293877">
              <w:rPr>
                <w:rStyle w:val="mark2pmck46b5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WILL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statements can be about almost anything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–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daily life, setbacks, an attitude, or a long-term ambition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–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and that seeing a few examples (e.g. on RSM's 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293877">
              <w:rPr>
                <w:rStyle w:val="mark2pmck46b5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WILL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 Everyone page) can help. Then ask what's drawing me to write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an I WILL statement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right now, and whether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 already have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a statement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n mind (professional, personal, societal, or something else) or want to start from scratch.</w:t>
            </w:r>
          </w:p>
          <w:p w14:paraId="15F7BED3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br/>
            </w:r>
          </w:p>
          <w:p w14:paraId="5C605714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PHASE 2 — Values and passions</w:t>
            </w:r>
          </w:p>
          <w:p w14:paraId="76F97D78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Ask me to describe 2–3 things that matter most to me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n life.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f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 get stuck,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please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offer a short list of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15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to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20 example values across personal, professional, and societal life (with a one-line description of each)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. Then,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ask me to pick 2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to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3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of those examples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that resonate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with me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Please s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ummarize the values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land on.</w:t>
            </w:r>
          </w:p>
          <w:p w14:paraId="5C4F5150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br/>
            </w:r>
          </w:p>
          <w:p w14:paraId="69EF597B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PHASE 3 — My strengths</w:t>
            </w:r>
          </w:p>
          <w:p w14:paraId="1E48A159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Ask what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'd consider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to be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my top personal strengths, skills, or qualities.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f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 get stuck,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please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suggest 8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to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10 possible strengths based on the values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have chosen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n Phase 2, and ask me to pick 1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to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2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of those strengths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that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I think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define me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the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best. Summarize.</w:t>
            </w:r>
          </w:p>
          <w:p w14:paraId="636288C1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br/>
            </w:r>
          </w:p>
          <w:p w14:paraId="56254182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PHASE 4 — Life areas and goals</w:t>
            </w:r>
          </w:p>
          <w:p w14:paraId="6E4EF98E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Ask me to name up to three parts of my life or broad goals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that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my statement could be about (e.g. professional, personal, community/societal). For each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part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, ask me to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write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down a phrase or two about what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woul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d like to achieve or change there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,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for example: "do better at…", "be more…", "create…", "stop…". Keep this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part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conversational,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it should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not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be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a worksheet.</w:t>
            </w:r>
          </w:p>
          <w:p w14:paraId="66C8BAEA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br/>
            </w:r>
          </w:p>
          <w:p w14:paraId="3DB78670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PHASE 5 — Drafting statements</w:t>
            </w:r>
          </w:p>
          <w:p w14:paraId="44AD51F3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Using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all the information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ha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ve shared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with you up to now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(values, strengths, and life areas/goals),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please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generate a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round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10 draft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s of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293877">
              <w:rPr>
                <w:rStyle w:val="mark2pmck46b5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WILL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statements.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These statements should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not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be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generic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.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Each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statement must: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start with "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293877">
              <w:rPr>
                <w:rStyle w:val="mark2pmck46b5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WILL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"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;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stay under 70 characters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, including spaces;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feel personal, specific, and action-driven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; and be in my style and tone of voice (please derive this from my answers to your questions)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. Present the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possible statements in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a numbered list and ask me which ones resonate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with me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, or which parts of different s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tatements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might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like to combine.</w:t>
            </w:r>
          </w:p>
          <w:p w14:paraId="482DBA42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br/>
            </w:r>
          </w:p>
          <w:p w14:paraId="1D4F4DCC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PHASE 6 — Refining and finalizing</w:t>
            </w:r>
          </w:p>
          <w:p w14:paraId="06683A18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Take the statement or combination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statement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prefer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and offer 4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to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5 sharper, more personal variations, still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staying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under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the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70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-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character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limit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. Ask me to pick one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statement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or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to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keep refining until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say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a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m happy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with the result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. Once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 confirm,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please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present the final version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n ALL CAPS, exactly as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t would be published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.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Please remember to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congratulate me.</w:t>
            </w:r>
          </w:p>
          <w:p w14:paraId="678959EC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br/>
            </w:r>
          </w:p>
          <w:p w14:paraId="1B4B9D36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PHASE 7 — What's next</w:t>
            </w:r>
          </w:p>
          <w:p w14:paraId="3EDAD85D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Finally, please r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emind me that the final step 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in this process 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s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for me to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book my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free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293877">
              <w:rPr>
                <w:rStyle w:val="mark2pmck46b5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WILL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photo shoot at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Mandeville building via the sign-up page on RSM's </w:t>
            </w:r>
            <w:r w:rsidRPr="00293877">
              <w:rPr>
                <w:rStyle w:val="mark8d83sfedy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I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 </w:t>
            </w:r>
            <w:r w:rsidRPr="00293877">
              <w:rPr>
                <w:rStyle w:val="mark2pmck46b5"/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WILL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 Everyone site, so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that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my statement can be 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coupled 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with my photo</w:t>
            </w:r>
            <w:r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 xml:space="preserve"> and shared</w:t>
            </w: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.</w:t>
            </w:r>
          </w:p>
          <w:p w14:paraId="6CAB4704" w14:textId="77777777" w:rsidR="00F15640" w:rsidRPr="00293877" w:rsidRDefault="00F15640" w:rsidP="00F156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br/>
            </w:r>
          </w:p>
          <w:p w14:paraId="01D05F7D" w14:textId="77777777" w:rsidR="00F15640" w:rsidRPr="00293877" w:rsidRDefault="00F15640" w:rsidP="00F15640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nl-NL"/>
              </w:rPr>
            </w:pPr>
            <w:r w:rsidRPr="00293877">
              <w:rPr>
                <w:rFonts w:ascii="Arial" w:hAnsi="Arial" w:cs="Arial"/>
                <w:color w:val="000000"/>
                <w:sz w:val="14"/>
                <w:szCs w:val="14"/>
                <w:bdr w:val="none" w:sz="0" w:space="0" w:color="auto" w:frame="1"/>
              </w:rPr>
              <w:t>Start now with Phase 1.</w:t>
            </w:r>
          </w:p>
        </w:tc>
      </w:tr>
    </w:tbl>
    <w:p w14:paraId="52CA9C02" w14:textId="6E1E65E7" w:rsidR="00952B29" w:rsidRPr="00293877" w:rsidRDefault="00293877" w:rsidP="00293877">
      <w:pPr>
        <w:pStyle w:val="Heading1"/>
        <w:numPr>
          <w:ilvl w:val="0"/>
          <w:numId w:val="0"/>
        </w:numPr>
        <w:ind w:left="567" w:hanging="567"/>
      </w:pPr>
      <w:r w:rsidRPr="00293877">
        <w:t xml:space="preserve">AI Prompt: I WILL </w:t>
      </w:r>
      <w:r>
        <w:t>statement assistant</w:t>
      </w:r>
    </w:p>
    <w:p w14:paraId="6D3BC945" w14:textId="5B330E76" w:rsidR="00425163" w:rsidRPr="00F15640" w:rsidRDefault="00293877" w:rsidP="00293877">
      <w:pPr>
        <w:spacing w:after="0" w:line="240" w:lineRule="auto"/>
        <w:rPr>
          <w:rFonts w:ascii="Museo Sans 100" w:hAnsi="Museo Sans 100"/>
          <w:sz w:val="20"/>
          <w:szCs w:val="20"/>
        </w:rPr>
      </w:pPr>
      <w:r w:rsidRPr="00F15640">
        <w:rPr>
          <w:rFonts w:ascii="Museo Sans 100" w:hAnsi="Museo Sans 100"/>
          <w:sz w:val="20"/>
          <w:szCs w:val="20"/>
        </w:rPr>
        <w:t>Copy and paste the prompt below to a new conversation in the AI tool of your choice.</w:t>
      </w:r>
      <w:r w:rsidR="00F15640" w:rsidRPr="00F15640">
        <w:rPr>
          <w:rFonts w:ascii="Museo Sans 100" w:hAnsi="Museo Sans 100"/>
          <w:sz w:val="20"/>
          <w:szCs w:val="20"/>
        </w:rPr>
        <w:t xml:space="preserve"> </w:t>
      </w:r>
      <w:r w:rsidR="00425163" w:rsidRPr="00F15640">
        <w:rPr>
          <w:rFonts w:ascii="Museo Sans 100" w:hAnsi="Museo Sans 100"/>
          <w:sz w:val="20"/>
          <w:szCs w:val="20"/>
        </w:rPr>
        <w:t xml:space="preserve">Be sure to </w:t>
      </w:r>
      <w:r w:rsidR="00D627EA" w:rsidRPr="00F15640">
        <w:rPr>
          <w:rFonts w:ascii="Museo Sans 100" w:hAnsi="Museo Sans 100"/>
          <w:sz w:val="20"/>
          <w:szCs w:val="20"/>
        </w:rPr>
        <w:t>specify in your prompt whether you are a student, staff member, or alumnus/alumna.</w:t>
      </w:r>
    </w:p>
    <w:sectPr w:rsidR="00425163" w:rsidRPr="00F15640" w:rsidSect="00CA2DDB">
      <w:footerReference w:type="default" r:id="rId17"/>
      <w:headerReference w:type="first" r:id="rId18"/>
      <w:footerReference w:type="first" r:id="rId19"/>
      <w:pgSz w:w="11907" w:h="16840" w:code="9"/>
      <w:pgMar w:top="1440" w:right="1440" w:bottom="1440" w:left="1440" w:header="482" w:footer="340" w:gutter="0"/>
      <w:pgNumType w:start="1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imberly Brady" w:date="2026-08-06T11:06:00Z" w:initials="KB">
    <w:p w14:paraId="4526D211" w14:textId="77777777" w:rsidR="00F15640" w:rsidRDefault="00F15640" w:rsidP="00F15640">
      <w:pPr>
        <w:pStyle w:val="CommentText"/>
      </w:pPr>
      <w:r>
        <w:rPr>
          <w:rStyle w:val="CommentReference"/>
        </w:rPr>
        <w:annotationRef/>
      </w:r>
      <w:r>
        <w:t>Or:</w:t>
      </w:r>
    </w:p>
    <w:p w14:paraId="7D55BFAC" w14:textId="77777777" w:rsidR="00F15640" w:rsidRDefault="00F15640" w:rsidP="00F15640">
      <w:pPr>
        <w:pStyle w:val="CommentText"/>
      </w:pPr>
      <w:r>
        <w:t>Please act as my...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D55BFA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A24C920" w16cex:dateUtc="2026-08-06T09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D55BFAC" w16cid:durableId="3A24C9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49AB5" w14:textId="77777777" w:rsidR="006D1F29" w:rsidRDefault="006D1F29" w:rsidP="00911527">
      <w:r>
        <w:separator/>
      </w:r>
    </w:p>
  </w:endnote>
  <w:endnote w:type="continuationSeparator" w:id="0">
    <w:p w14:paraId="35E62FEE" w14:textId="77777777" w:rsidR="006D1F29" w:rsidRDefault="006D1F29" w:rsidP="00911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useo Sans 7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5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9E781" w14:textId="77777777" w:rsidR="00AF5987" w:rsidRPr="00BE2098" w:rsidRDefault="006C4C7D" w:rsidP="00A12709">
    <w:pPr>
      <w:pStyle w:val="Footer"/>
      <w:tabs>
        <w:tab w:val="clear" w:pos="4536"/>
        <w:tab w:val="clear" w:pos="9072"/>
        <w:tab w:val="right" w:pos="9027"/>
        <w:tab w:val="left" w:pos="9356"/>
      </w:tabs>
      <w:ind w:right="-851" w:firstLine="1418"/>
      <w:rPr>
        <w:rFonts w:asciiTheme="majorHAnsi" w:hAnsiTheme="majorHAnsi"/>
        <w:noProof/>
        <w:color w:val="002873" w:themeColor="text2"/>
        <w:sz w:val="20"/>
        <w:szCs w:val="20"/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5" behindDoc="0" locked="0" layoutInCell="1" allowOverlap="1" wp14:anchorId="4BA4B8AF" wp14:editId="1A075F27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5141595" cy="533400"/>
              <wp:effectExtent l="0" t="0" r="0" b="0"/>
              <wp:wrapNone/>
              <wp:docPr id="1651721701" name="Groe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41595" cy="533400"/>
                        <a:chOff x="0" y="0"/>
                        <a:chExt cx="5141595" cy="533489"/>
                      </a:xfrm>
                    </wpg:grpSpPr>
                    <wps:wsp>
                      <wps:cNvPr id="255785674" name="Rechte verbindingslijn 1"/>
                      <wps:cNvCnPr/>
                      <wps:spPr>
                        <a:xfrm>
                          <a:off x="4313948" y="39268"/>
                          <a:ext cx="0" cy="1797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71270440" name="Tekstvak 1"/>
                      <wps:cNvSpPr txBox="1"/>
                      <wps:spPr>
                        <a:xfrm>
                          <a:off x="0" y="0"/>
                          <a:ext cx="5141595" cy="5334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B34819" w14:textId="77777777" w:rsidR="006C4C7D" w:rsidRPr="006C4C7D" w:rsidRDefault="006C4C7D" w:rsidP="006C4C7D">
                            <w:pPr>
                              <w:pStyle w:val="Footer"/>
                              <w:tabs>
                                <w:tab w:val="clear" w:pos="4536"/>
                                <w:tab w:val="clear" w:pos="9072"/>
                                <w:tab w:val="right" w:pos="6509"/>
                                <w:tab w:val="left" w:pos="6845"/>
                              </w:tabs>
                              <w:ind w:right="2"/>
                              <w:rPr>
                                <w:rFonts w:asciiTheme="majorHAnsi" w:hAnsiTheme="majorHAnsi"/>
                                <w:noProof/>
                                <w:color w:val="002873" w:themeColor="text2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noProof/>
                                <w:color w:val="002873" w:themeColor="text2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BE2098">
                              <w:rPr>
                                <w:rFonts w:asciiTheme="majorHAnsi" w:hAnsiTheme="majorHAnsi"/>
                                <w:noProof/>
                                <w:color w:val="002873" w:themeColor="text2"/>
                                <w:sz w:val="20"/>
                                <w:szCs w:val="20"/>
                                <w:lang w:val="en-US"/>
                              </w:rPr>
                              <w:t xml:space="preserve">Rotterdam School of Management, Erasmus </w:t>
                            </w:r>
                            <w:r>
                              <w:rPr>
                                <w:rFonts w:asciiTheme="majorHAnsi" w:hAnsiTheme="majorHAnsi"/>
                                <w:noProof/>
                                <w:color w:val="002873" w:themeColor="text2"/>
                                <w:sz w:val="20"/>
                                <w:szCs w:val="20"/>
                                <w:lang w:val="en-US"/>
                              </w:rPr>
                              <w:t>U</w:t>
                            </w:r>
                            <w:r w:rsidRPr="00BE2098">
                              <w:rPr>
                                <w:rFonts w:asciiTheme="majorHAnsi" w:hAnsiTheme="majorHAnsi"/>
                                <w:noProof/>
                                <w:color w:val="002873" w:themeColor="text2"/>
                                <w:sz w:val="20"/>
                                <w:szCs w:val="20"/>
                                <w:lang w:val="en-US"/>
                              </w:rPr>
                              <w:t>niversity</w:t>
                            </w:r>
                            <w:r>
                              <w:rPr>
                                <w:rFonts w:asciiTheme="majorHAnsi" w:hAnsiTheme="majorHAnsi"/>
                                <w:noProof/>
                                <w:color w:val="002873" w:themeColor="text2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BE2098">
                              <w:rPr>
                                <w:rFonts w:asciiTheme="majorHAnsi" w:hAnsiTheme="majorHAnsi"/>
                                <w:noProof/>
                                <w:color w:val="002873" w:themeColor="text2"/>
                                <w:sz w:val="20"/>
                                <w:szCs w:val="20"/>
                                <w:lang w:val="en-US"/>
                              </w:rPr>
                              <w:fldChar w:fldCharType="begin"/>
                            </w:r>
                            <w:r w:rsidRPr="00BE2098">
                              <w:rPr>
                                <w:rFonts w:asciiTheme="majorHAnsi" w:hAnsiTheme="majorHAnsi"/>
                                <w:noProof/>
                                <w:color w:val="002873" w:themeColor="text2"/>
                                <w:sz w:val="20"/>
                                <w:szCs w:val="20"/>
                                <w:lang w:val="en-US"/>
                              </w:rPr>
                              <w:instrText>PAGE   \* MERGEFORMAT</w:instrText>
                            </w:r>
                            <w:r w:rsidRPr="00BE2098">
                              <w:rPr>
                                <w:rFonts w:asciiTheme="majorHAnsi" w:hAnsiTheme="majorHAnsi"/>
                                <w:noProof/>
                                <w:color w:val="002873" w:themeColor="text2"/>
                                <w:sz w:val="20"/>
                                <w:szCs w:val="20"/>
                                <w:lang w:val="en-US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hAnsiTheme="majorHAnsi"/>
                                <w:noProof/>
                                <w:color w:val="002873" w:themeColor="text2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Pr="00BE2098">
                              <w:rPr>
                                <w:rFonts w:asciiTheme="majorHAnsi" w:hAnsiTheme="majorHAnsi"/>
                                <w:noProof/>
                                <w:color w:val="002873" w:themeColor="text2"/>
                                <w:sz w:val="20"/>
                                <w:szCs w:val="20"/>
                                <w:lang w:val="en-US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BA4B8AF" id="Groep 2" o:spid="_x0000_s1026" style="position:absolute;left:0;text-align:left;margin-left:353.65pt;margin-top:0;width:404.85pt;height:42pt;z-index:251658245;mso-position-horizontal:right;mso-position-horizontal-relative:page;mso-position-vertical:bottom;mso-position-vertical-relative:page" coordsize="51415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">
              <v:line id="Rechte verbindingslijn 1" o:spid="_x0000_s1027" style="position:absolute;visibility:visible;mso-wrap-style:square" from="43139,392" to="43139,2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" strokecolor="#002873 [3204]" strokeweight="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8" type="#_x0000_t202" style="position:absolute;width:51415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" filled="f" stroked="f" strokeweight=".5pt">
                <v:textbox>
                  <w:txbxContent>
                    <w:p w14:paraId="17B34819" w14:textId="77777777" w:rsidR="006C4C7D" w:rsidRPr="006C4C7D" w:rsidRDefault="006C4C7D" w:rsidP="006C4C7D">
                      <w:pPr>
                        <w:pStyle w:val="Footer"/>
                        <w:tabs>
                          <w:tab w:val="clear" w:pos="4536"/>
                          <w:tab w:val="clear" w:pos="9072"/>
                          <w:tab w:val="right" w:pos="6509"/>
                          <w:tab w:val="left" w:pos="6845"/>
                        </w:tabs>
                        <w:ind w:right="2"/>
                        <w:rPr>
                          <w:rFonts w:asciiTheme="majorHAnsi" w:hAnsiTheme="majorHAnsi"/>
                          <w:noProof/>
                          <w:color w:val="002873" w:themeColor="text2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noProof/>
                          <w:color w:val="002873" w:themeColor="text2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BE2098">
                        <w:rPr>
                          <w:rFonts w:asciiTheme="majorHAnsi" w:hAnsiTheme="majorHAnsi"/>
                          <w:noProof/>
                          <w:color w:val="002873" w:themeColor="text2"/>
                          <w:sz w:val="20"/>
                          <w:szCs w:val="20"/>
                          <w:lang w:val="en-US"/>
                        </w:rPr>
                        <w:t xml:space="preserve">Rotterdam School of Management, Erasmus </w:t>
                      </w:r>
                      <w:r>
                        <w:rPr>
                          <w:rFonts w:asciiTheme="majorHAnsi" w:hAnsiTheme="majorHAnsi"/>
                          <w:noProof/>
                          <w:color w:val="002873" w:themeColor="text2"/>
                          <w:sz w:val="20"/>
                          <w:szCs w:val="20"/>
                          <w:lang w:val="en-US"/>
                        </w:rPr>
                        <w:t>U</w:t>
                      </w:r>
                      <w:r w:rsidRPr="00BE2098">
                        <w:rPr>
                          <w:rFonts w:asciiTheme="majorHAnsi" w:hAnsiTheme="majorHAnsi"/>
                          <w:noProof/>
                          <w:color w:val="002873" w:themeColor="text2"/>
                          <w:sz w:val="20"/>
                          <w:szCs w:val="20"/>
                          <w:lang w:val="en-US"/>
                        </w:rPr>
                        <w:t>niversity</w:t>
                      </w:r>
                      <w:r>
                        <w:rPr>
                          <w:rFonts w:asciiTheme="majorHAnsi" w:hAnsiTheme="majorHAnsi"/>
                          <w:noProof/>
                          <w:color w:val="002873" w:themeColor="text2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BE2098">
                        <w:rPr>
                          <w:rFonts w:asciiTheme="majorHAnsi" w:hAnsiTheme="majorHAnsi"/>
                          <w:noProof/>
                          <w:color w:val="002873" w:themeColor="text2"/>
                          <w:sz w:val="20"/>
                          <w:szCs w:val="20"/>
                          <w:lang w:val="en-US"/>
                        </w:rPr>
                        <w:fldChar w:fldCharType="begin"/>
                      </w:r>
                      <w:r w:rsidRPr="00BE2098">
                        <w:rPr>
                          <w:rFonts w:asciiTheme="majorHAnsi" w:hAnsiTheme="majorHAnsi"/>
                          <w:noProof/>
                          <w:color w:val="002873" w:themeColor="text2"/>
                          <w:sz w:val="20"/>
                          <w:szCs w:val="20"/>
                          <w:lang w:val="en-US"/>
                        </w:rPr>
                        <w:instrText>PAGE   \* MERGEFORMAT</w:instrText>
                      </w:r>
                      <w:r w:rsidRPr="00BE2098">
                        <w:rPr>
                          <w:rFonts w:asciiTheme="majorHAnsi" w:hAnsiTheme="majorHAnsi"/>
                          <w:noProof/>
                          <w:color w:val="002873" w:themeColor="text2"/>
                          <w:sz w:val="20"/>
                          <w:szCs w:val="20"/>
                          <w:lang w:val="en-US"/>
                        </w:rPr>
                        <w:fldChar w:fldCharType="separate"/>
                      </w:r>
                      <w:r>
                        <w:rPr>
                          <w:rFonts w:asciiTheme="majorHAnsi" w:hAnsiTheme="majorHAnsi"/>
                          <w:noProof/>
                          <w:color w:val="002873" w:themeColor="text2"/>
                          <w:sz w:val="20"/>
                          <w:szCs w:val="20"/>
                          <w:lang w:val="en-US"/>
                        </w:rPr>
                        <w:t>2</w:t>
                      </w:r>
                      <w:r w:rsidRPr="00BE2098">
                        <w:rPr>
                          <w:rFonts w:asciiTheme="majorHAnsi" w:hAnsiTheme="majorHAnsi"/>
                          <w:noProof/>
                          <w:color w:val="002873" w:themeColor="text2"/>
                          <w:sz w:val="20"/>
                          <w:szCs w:val="20"/>
                          <w:lang w:val="en-US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A12709">
      <w:rPr>
        <w:noProof/>
      </w:rPr>
      <w:drawing>
        <wp:anchor distT="0" distB="0" distL="114300" distR="114300" simplePos="0" relativeHeight="251658240" behindDoc="0" locked="0" layoutInCell="1" allowOverlap="1" wp14:anchorId="17C722CE" wp14:editId="73510308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1751716" cy="745256"/>
          <wp:effectExtent l="0" t="0" r="0" b="0"/>
          <wp:wrapNone/>
          <wp:docPr id="1944818445" name="Logo">
            <a:extLst xmlns:a="http://schemas.openxmlformats.org/drawingml/2006/main">
              <a:ext uri="{FF2B5EF4-FFF2-40B4-BE49-F238E27FC236}">
                <a16:creationId xmlns:a16="http://schemas.microsoft.com/office/drawing/2014/main" id="{0CE06C4F-DFE2-9007-77D1-189271E03C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4818445" name="Logo">
                    <a:extLst>
                      <a:ext uri="{FF2B5EF4-FFF2-40B4-BE49-F238E27FC236}">
                        <a16:creationId xmlns:a16="http://schemas.microsoft.com/office/drawing/2014/main" id="{0CE06C4F-DFE2-9007-77D1-189271E03CA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9837" t="-5890" r="434" b="-25545"/>
                  <a:stretch/>
                </pic:blipFill>
                <pic:spPr bwMode="auto">
                  <a:xfrm>
                    <a:off x="0" y="0"/>
                    <a:ext cx="1751716" cy="7452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BCF25" w14:textId="77777777" w:rsidR="00073EFE" w:rsidRDefault="00073EF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75986DA" wp14:editId="0EF79796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5466303" cy="630000"/>
              <wp:effectExtent l="0" t="0" r="0" b="0"/>
              <wp:wrapNone/>
              <wp:docPr id="1500230918" name="Tekstvak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6303" cy="63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306909" w14:textId="77777777" w:rsidR="00073EFE" w:rsidRPr="00B412D9" w:rsidRDefault="00073EFE" w:rsidP="00073EFE">
                          <w:pPr>
                            <w:spacing w:after="60"/>
                            <w:ind w:left="1418" w:hanging="1418"/>
                            <w:rPr>
                              <w:rFonts w:ascii="Museo Sans 700" w:hAnsi="Museo Sans 700" w:cstheme="majorHAnsi"/>
                              <w:noProof/>
                              <w:color w:val="002873" w:themeColor="accent1"/>
                              <w:sz w:val="18"/>
                              <w:szCs w:val="18"/>
                              <w:lang w:val="en-US"/>
                            </w:rPr>
                          </w:pPr>
                          <w:r w:rsidRPr="00B412D9">
                            <w:rPr>
                              <w:rFonts w:ascii="Museo Sans 700" w:hAnsi="Museo Sans 700" w:cstheme="majorHAnsi"/>
                              <w:noProof/>
                              <w:color w:val="002873" w:themeColor="accent1"/>
                              <w:sz w:val="18"/>
                              <w:szCs w:val="18"/>
                              <w:lang w:val="en-US"/>
                            </w:rPr>
                            <w:t xml:space="preserve">RSM </w:t>
                          </w:r>
                          <w:r w:rsidR="009F7965">
                            <w:rPr>
                              <w:rFonts w:ascii="Museo Sans 700" w:hAnsi="Museo Sans 700" w:cstheme="majorHAnsi"/>
                              <w:noProof/>
                              <w:color w:val="002873" w:themeColor="accent1"/>
                              <w:sz w:val="18"/>
                              <w:szCs w:val="18"/>
                              <w:lang w:val="en-US"/>
                            </w:rPr>
                            <w:t>-</w:t>
                          </w:r>
                          <w:r w:rsidRPr="00B412D9">
                            <w:rPr>
                              <w:rFonts w:ascii="Museo Sans 700" w:hAnsi="Museo Sans 700" w:cstheme="majorHAnsi"/>
                              <w:noProof/>
                              <w:color w:val="002873" w:themeColor="accent1"/>
                              <w:sz w:val="18"/>
                              <w:szCs w:val="18"/>
                              <w:lang w:val="en-US"/>
                            </w:rPr>
                            <w:t xml:space="preserve"> a force for positive change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5986DA" id="_x0000_t202" coordsize="21600,21600" o:spt="202" path="m,l,21600r21600,l21600,xe">
              <v:stroke joinstyle="miter"/>
              <v:path gradientshapeok="t" o:connecttype="rect"/>
            </v:shapetype>
            <v:shape id="Tekstvak onder" o:spid="_x0000_s1032" type="#_x0000_t202" style="position:absolute;margin-left:0;margin-top:0;width:430.4pt;height:49.6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" filled="f" stroked="f" strokeweight=".5pt">
              <v:textbox inset="15mm">
                <w:txbxContent>
                  <w:p w14:paraId="65306909" w14:textId="77777777" w:rsidR="00073EFE" w:rsidRPr="00B412D9" w:rsidRDefault="00073EFE" w:rsidP="00073EFE">
                    <w:pPr>
                      <w:spacing w:after="60"/>
                      <w:ind w:left="1418" w:hanging="1418"/>
                      <w:rPr>
                        <w:rFonts w:ascii="Museo Sans 700" w:hAnsi="Museo Sans 700" w:cstheme="majorHAnsi"/>
                        <w:noProof/>
                        <w:color w:val="002873" w:themeColor="accent1"/>
                        <w:sz w:val="18"/>
                        <w:szCs w:val="18"/>
                        <w:lang w:val="en-US"/>
                      </w:rPr>
                    </w:pPr>
                    <w:r w:rsidRPr="00B412D9">
                      <w:rPr>
                        <w:rFonts w:ascii="Museo Sans 700" w:hAnsi="Museo Sans 700" w:cstheme="majorHAnsi"/>
                        <w:noProof/>
                        <w:color w:val="002873" w:themeColor="accent1"/>
                        <w:sz w:val="18"/>
                        <w:szCs w:val="18"/>
                        <w:lang w:val="en-US"/>
                      </w:rPr>
                      <w:t xml:space="preserve">RSM </w:t>
                    </w:r>
                    <w:r w:rsidR="009F7965">
                      <w:rPr>
                        <w:rFonts w:ascii="Museo Sans 700" w:hAnsi="Museo Sans 700" w:cstheme="majorHAnsi"/>
                        <w:noProof/>
                        <w:color w:val="002873" w:themeColor="accent1"/>
                        <w:sz w:val="18"/>
                        <w:szCs w:val="18"/>
                        <w:lang w:val="en-US"/>
                      </w:rPr>
                      <w:t>-</w:t>
                    </w:r>
                    <w:r w:rsidRPr="00B412D9">
                      <w:rPr>
                        <w:rFonts w:ascii="Museo Sans 700" w:hAnsi="Museo Sans 700" w:cstheme="majorHAnsi"/>
                        <w:noProof/>
                        <w:color w:val="002873" w:themeColor="accent1"/>
                        <w:sz w:val="18"/>
                        <w:szCs w:val="18"/>
                        <w:lang w:val="en-US"/>
                      </w:rPr>
                      <w:t xml:space="preserve"> a force for positive change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3" behindDoc="0" locked="0" layoutInCell="1" allowOverlap="1" wp14:anchorId="42920DA7" wp14:editId="4B7F0166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2116455" cy="981710"/>
          <wp:effectExtent l="0" t="0" r="0" b="0"/>
          <wp:wrapNone/>
          <wp:docPr id="1824151078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151078" name="Logo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92" t="-5890" r="-22231" b="-20515"/>
                  <a:stretch/>
                </pic:blipFill>
                <pic:spPr bwMode="auto">
                  <a:xfrm>
                    <a:off x="0" y="0"/>
                    <a:ext cx="2116455" cy="9817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B61B9" w14:textId="77777777" w:rsidR="006D1F29" w:rsidRDefault="006D1F29" w:rsidP="00911527">
      <w:r>
        <w:separator/>
      </w:r>
    </w:p>
  </w:footnote>
  <w:footnote w:type="continuationSeparator" w:id="0">
    <w:p w14:paraId="10094BFB" w14:textId="77777777" w:rsidR="006D1F29" w:rsidRDefault="006D1F29" w:rsidP="00911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E5C71" w14:textId="77777777" w:rsidR="00073EFE" w:rsidRDefault="00073EFE">
    <w:pPr>
      <w:pStyle w:val="Header"/>
    </w:pPr>
    <w:r w:rsidRPr="00BB55CA"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0AF54E7F" wp14:editId="626590D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675" cy="1080190"/>
              <wp:effectExtent l="0" t="0" r="0" b="5715"/>
              <wp:wrapNone/>
              <wp:docPr id="299488323" name="Groe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1080190"/>
                        <a:chOff x="0" y="0"/>
                        <a:chExt cx="7560000" cy="1080235"/>
                      </a:xfrm>
                    </wpg:grpSpPr>
                    <wps:wsp>
                      <wps:cNvPr id="1215324602" name="Tekstvak boven"/>
                      <wps:cNvSpPr txBox="1"/>
                      <wps:spPr>
                        <a:xfrm>
                          <a:off x="0" y="0"/>
                          <a:ext cx="7560000" cy="108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1FCCD" w14:textId="77777777" w:rsidR="00073EFE" w:rsidRPr="00B412D9" w:rsidRDefault="00073EFE" w:rsidP="00073EFE">
                            <w:pPr>
                              <w:spacing w:line="240" w:lineRule="auto"/>
                              <w:rPr>
                                <w:rFonts w:ascii="Museo Sans 700" w:hAnsi="Museo Sans 700" w:cstheme="majorHAnsi"/>
                                <w:color w:val="002873" w:themeColor="accent1"/>
                                <w:sz w:val="28"/>
                                <w:szCs w:val="28"/>
                              </w:rPr>
                            </w:pPr>
                            <w:r w:rsidRPr="00B412D9">
                              <w:rPr>
                                <w:rFonts w:ascii="Museo Sans 700" w:hAnsi="Museo Sans 700" w:cstheme="majorHAnsi"/>
                                <w:color w:val="002873" w:themeColor="accent1"/>
                                <w:sz w:val="28"/>
                                <w:szCs w:val="28"/>
                              </w:rPr>
                              <w:t>Rotterdam School of Management</w:t>
                            </w:r>
                            <w:r>
                              <w:rPr>
                                <w:rFonts w:ascii="Museo Sans 700" w:hAnsi="Museo Sans 700" w:cstheme="majorHAnsi"/>
                                <w:color w:val="002873" w:themeColor="accent1"/>
                                <w:sz w:val="28"/>
                                <w:szCs w:val="28"/>
                              </w:rPr>
                              <w:br/>
                            </w:r>
                            <w:r w:rsidRPr="00B412D9">
                              <w:rPr>
                                <w:rFonts w:ascii="Museo Sans 700" w:hAnsi="Museo Sans 700" w:cstheme="majorHAnsi"/>
                                <w:color w:val="002873" w:themeColor="accent1"/>
                                <w:sz w:val="28"/>
                                <w:szCs w:val="28"/>
                              </w:rPr>
                              <w:t>Erasmus University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0000" tIns="34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707764" name="Blauwe balk"/>
                      <wps:cNvSpPr/>
                      <wps:spPr>
                        <a:xfrm>
                          <a:off x="0" y="961430"/>
                          <a:ext cx="3780163" cy="1188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AF54E7F" id="Groep 9" o:spid="_x0000_s1029" style="position:absolute;margin-left:0;margin-top:0;width:595.25pt;height:85.05pt;z-index:251658244;mso-position-horizontal-relative:page;mso-position-vertical-relative:page;mso-height-relative:margin" coordsize="75600,10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boven" o:spid="_x0000_s1030" type="#_x0000_t202" style="position:absolute;width:75600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" filled="f" stroked="f" strokeweight=".5pt">
                <v:textbox inset="15mm,9.5mm">
                  <w:txbxContent>
                    <w:p w14:paraId="12C1FCCD" w14:textId="77777777" w:rsidR="00073EFE" w:rsidRPr="00B412D9" w:rsidRDefault="00073EFE" w:rsidP="00073EFE">
                      <w:pPr>
                        <w:spacing w:line="240" w:lineRule="auto"/>
                        <w:rPr>
                          <w:rFonts w:ascii="Museo Sans 700" w:hAnsi="Museo Sans 700" w:cstheme="majorHAnsi"/>
                          <w:color w:val="002873" w:themeColor="accent1"/>
                          <w:sz w:val="28"/>
                          <w:szCs w:val="28"/>
                        </w:rPr>
                      </w:pPr>
                      <w:r w:rsidRPr="00B412D9">
                        <w:rPr>
                          <w:rFonts w:ascii="Museo Sans 700" w:hAnsi="Museo Sans 700" w:cstheme="majorHAnsi"/>
                          <w:color w:val="002873" w:themeColor="accent1"/>
                          <w:sz w:val="28"/>
                          <w:szCs w:val="28"/>
                        </w:rPr>
                        <w:t>Rotterdam School of Management</w:t>
                      </w:r>
                      <w:r>
                        <w:rPr>
                          <w:rFonts w:ascii="Museo Sans 700" w:hAnsi="Museo Sans 700" w:cstheme="majorHAnsi"/>
                          <w:color w:val="002873" w:themeColor="accent1"/>
                          <w:sz w:val="28"/>
                          <w:szCs w:val="28"/>
                        </w:rPr>
                        <w:br/>
                      </w:r>
                      <w:r w:rsidRPr="00B412D9">
                        <w:rPr>
                          <w:rFonts w:ascii="Museo Sans 700" w:hAnsi="Museo Sans 700" w:cstheme="majorHAnsi"/>
                          <w:color w:val="002873" w:themeColor="accent1"/>
                          <w:sz w:val="28"/>
                          <w:szCs w:val="28"/>
                        </w:rPr>
                        <w:t>Erasmus University</w:t>
                      </w:r>
                    </w:p>
                  </w:txbxContent>
                </v:textbox>
              </v:shape>
              <v:rect id="Blauwe balk" o:spid="_x0000_s1031" style="position:absolute;top:9614;width:37801;height:1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" fillcolor="#002873 [3204]" stroked="f" strokeweight="1pt"/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0" locked="0" layoutInCell="1" allowOverlap="1" wp14:anchorId="0250030C" wp14:editId="0CC2244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0681970"/>
          <wp:effectExtent l="0" t="0" r="6350" b="5080"/>
          <wp:wrapNone/>
          <wp:docPr id="1836159708" name="Afbeelding 1" descr="Afbeelding met schermopname, tekst, lijn, diagram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6159708" name="Afbeelding 1" descr="Afbeelding met schermopname, tekst, lijn, diagram&#10;&#10;Automatisch gegenereerde beschrijving" hidden="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068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6D3424" w14:textId="77777777" w:rsidR="007D7426" w:rsidRDefault="007D7426">
    <w:pPr>
      <w:pStyle w:val="Header"/>
    </w:pPr>
  </w:p>
  <w:p w14:paraId="5A7621CB" w14:textId="77777777" w:rsidR="007D7426" w:rsidRDefault="007D7426">
    <w:pPr>
      <w:pStyle w:val="Header"/>
    </w:pPr>
  </w:p>
  <w:p w14:paraId="00FB44FD" w14:textId="77777777" w:rsidR="007D7426" w:rsidRDefault="007D74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856ED"/>
    <w:multiLevelType w:val="multilevel"/>
    <w:tmpl w:val="0A0245A6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000000" w:themeColor="text1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002873" w:themeColor="text2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olor w:val="002873" w:themeColor="accent1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AE90C69"/>
    <w:multiLevelType w:val="multilevel"/>
    <w:tmpl w:val="EAB4801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879318135">
    <w:abstractNumId w:val="0"/>
  </w:num>
  <w:num w:numId="2" w16cid:durableId="29433775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imberly Brady">
    <w15:presenceInfo w15:providerId="AD" w15:userId="S::83827kbr@eur.nl::9e1ee96a-c321-473f-8948-f90de775a44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attachedTemplate r:id="rId1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877"/>
    <w:rsid w:val="00003B3C"/>
    <w:rsid w:val="000157B1"/>
    <w:rsid w:val="00017B50"/>
    <w:rsid w:val="00026CE1"/>
    <w:rsid w:val="00037A88"/>
    <w:rsid w:val="00073EFE"/>
    <w:rsid w:val="00096983"/>
    <w:rsid w:val="000C0442"/>
    <w:rsid w:val="000D6E6D"/>
    <w:rsid w:val="00110050"/>
    <w:rsid w:val="00116628"/>
    <w:rsid w:val="001353DF"/>
    <w:rsid w:val="00151044"/>
    <w:rsid w:val="00163298"/>
    <w:rsid w:val="00171786"/>
    <w:rsid w:val="001A6114"/>
    <w:rsid w:val="001A6FB3"/>
    <w:rsid w:val="001B6823"/>
    <w:rsid w:val="001C1223"/>
    <w:rsid w:val="001C14E3"/>
    <w:rsid w:val="001C48FD"/>
    <w:rsid w:val="001E30D5"/>
    <w:rsid w:val="001F154A"/>
    <w:rsid w:val="001F1FB1"/>
    <w:rsid w:val="001F6F49"/>
    <w:rsid w:val="00215C5E"/>
    <w:rsid w:val="0027142A"/>
    <w:rsid w:val="00281F43"/>
    <w:rsid w:val="00284B41"/>
    <w:rsid w:val="00293877"/>
    <w:rsid w:val="00296AE6"/>
    <w:rsid w:val="002A10F9"/>
    <w:rsid w:val="002A66F1"/>
    <w:rsid w:val="002D1109"/>
    <w:rsid w:val="002D50F7"/>
    <w:rsid w:val="002E3A7D"/>
    <w:rsid w:val="002E50EE"/>
    <w:rsid w:val="002E5214"/>
    <w:rsid w:val="00304D9E"/>
    <w:rsid w:val="00305290"/>
    <w:rsid w:val="00311D15"/>
    <w:rsid w:val="00336541"/>
    <w:rsid w:val="0034023B"/>
    <w:rsid w:val="003402FD"/>
    <w:rsid w:val="003433A9"/>
    <w:rsid w:val="00361694"/>
    <w:rsid w:val="00365D6B"/>
    <w:rsid w:val="0037194A"/>
    <w:rsid w:val="00376479"/>
    <w:rsid w:val="003B541D"/>
    <w:rsid w:val="003B7271"/>
    <w:rsid w:val="003C2EE9"/>
    <w:rsid w:val="003E5F99"/>
    <w:rsid w:val="003F3AA2"/>
    <w:rsid w:val="00410E10"/>
    <w:rsid w:val="004157B7"/>
    <w:rsid w:val="004160B1"/>
    <w:rsid w:val="00421DF9"/>
    <w:rsid w:val="00422FEA"/>
    <w:rsid w:val="00425163"/>
    <w:rsid w:val="00430226"/>
    <w:rsid w:val="00430391"/>
    <w:rsid w:val="004368A7"/>
    <w:rsid w:val="0044541A"/>
    <w:rsid w:val="00465716"/>
    <w:rsid w:val="004838DE"/>
    <w:rsid w:val="004B2FB8"/>
    <w:rsid w:val="004C1422"/>
    <w:rsid w:val="004C447E"/>
    <w:rsid w:val="004C53C5"/>
    <w:rsid w:val="004E7BF1"/>
    <w:rsid w:val="004F22D2"/>
    <w:rsid w:val="00502AA2"/>
    <w:rsid w:val="00507F79"/>
    <w:rsid w:val="00522556"/>
    <w:rsid w:val="00544075"/>
    <w:rsid w:val="005508B6"/>
    <w:rsid w:val="005538FE"/>
    <w:rsid w:val="005825F2"/>
    <w:rsid w:val="005908EF"/>
    <w:rsid w:val="00595A21"/>
    <w:rsid w:val="005B21C6"/>
    <w:rsid w:val="005B4286"/>
    <w:rsid w:val="005B47A0"/>
    <w:rsid w:val="005D07BD"/>
    <w:rsid w:val="006008C3"/>
    <w:rsid w:val="00607E23"/>
    <w:rsid w:val="00607EF0"/>
    <w:rsid w:val="006700F0"/>
    <w:rsid w:val="006958E8"/>
    <w:rsid w:val="006A1CF1"/>
    <w:rsid w:val="006A4127"/>
    <w:rsid w:val="006B3D33"/>
    <w:rsid w:val="006C4C7D"/>
    <w:rsid w:val="006D1F29"/>
    <w:rsid w:val="006D540F"/>
    <w:rsid w:val="0071712A"/>
    <w:rsid w:val="00742D5A"/>
    <w:rsid w:val="0074502E"/>
    <w:rsid w:val="0075132C"/>
    <w:rsid w:val="0077206A"/>
    <w:rsid w:val="00782180"/>
    <w:rsid w:val="0078244D"/>
    <w:rsid w:val="00785217"/>
    <w:rsid w:val="007A4C5B"/>
    <w:rsid w:val="007C3E65"/>
    <w:rsid w:val="007D7426"/>
    <w:rsid w:val="007E24FB"/>
    <w:rsid w:val="007E61D1"/>
    <w:rsid w:val="00810EF2"/>
    <w:rsid w:val="008239DA"/>
    <w:rsid w:val="00834A62"/>
    <w:rsid w:val="00845546"/>
    <w:rsid w:val="00851D8B"/>
    <w:rsid w:val="008639CB"/>
    <w:rsid w:val="008813CE"/>
    <w:rsid w:val="008A7441"/>
    <w:rsid w:val="008E2615"/>
    <w:rsid w:val="008E4327"/>
    <w:rsid w:val="008F3FD1"/>
    <w:rsid w:val="008F640C"/>
    <w:rsid w:val="00911527"/>
    <w:rsid w:val="00952B29"/>
    <w:rsid w:val="00964AFE"/>
    <w:rsid w:val="00984DC4"/>
    <w:rsid w:val="0099664E"/>
    <w:rsid w:val="009C0BEB"/>
    <w:rsid w:val="009C596C"/>
    <w:rsid w:val="009D0622"/>
    <w:rsid w:val="009D25CF"/>
    <w:rsid w:val="009F7965"/>
    <w:rsid w:val="00A011EA"/>
    <w:rsid w:val="00A01FEE"/>
    <w:rsid w:val="00A12709"/>
    <w:rsid w:val="00A417B7"/>
    <w:rsid w:val="00A4230C"/>
    <w:rsid w:val="00A51C0B"/>
    <w:rsid w:val="00A549F7"/>
    <w:rsid w:val="00A60CE8"/>
    <w:rsid w:val="00A6146F"/>
    <w:rsid w:val="00A76D3A"/>
    <w:rsid w:val="00AA69A4"/>
    <w:rsid w:val="00AC61BD"/>
    <w:rsid w:val="00AD5CCA"/>
    <w:rsid w:val="00AF28E7"/>
    <w:rsid w:val="00AF5987"/>
    <w:rsid w:val="00B10FE8"/>
    <w:rsid w:val="00B21A7A"/>
    <w:rsid w:val="00B2329A"/>
    <w:rsid w:val="00B27B93"/>
    <w:rsid w:val="00B34D22"/>
    <w:rsid w:val="00B36E16"/>
    <w:rsid w:val="00B5046F"/>
    <w:rsid w:val="00B63EE4"/>
    <w:rsid w:val="00B87C73"/>
    <w:rsid w:val="00BA2231"/>
    <w:rsid w:val="00BC5E8B"/>
    <w:rsid w:val="00BE2098"/>
    <w:rsid w:val="00C116D2"/>
    <w:rsid w:val="00C24D6F"/>
    <w:rsid w:val="00C424C2"/>
    <w:rsid w:val="00C43D5C"/>
    <w:rsid w:val="00C45B02"/>
    <w:rsid w:val="00C60F6C"/>
    <w:rsid w:val="00C6797B"/>
    <w:rsid w:val="00C70EFA"/>
    <w:rsid w:val="00C80EEE"/>
    <w:rsid w:val="00C90B63"/>
    <w:rsid w:val="00CA2DDB"/>
    <w:rsid w:val="00CC1A20"/>
    <w:rsid w:val="00CE4932"/>
    <w:rsid w:val="00CE6363"/>
    <w:rsid w:val="00CE6825"/>
    <w:rsid w:val="00CF606D"/>
    <w:rsid w:val="00D26226"/>
    <w:rsid w:val="00D604AE"/>
    <w:rsid w:val="00D627EA"/>
    <w:rsid w:val="00D72DE8"/>
    <w:rsid w:val="00D75C05"/>
    <w:rsid w:val="00D8283E"/>
    <w:rsid w:val="00D83D2E"/>
    <w:rsid w:val="00D85066"/>
    <w:rsid w:val="00D95999"/>
    <w:rsid w:val="00DA00D9"/>
    <w:rsid w:val="00DA4B30"/>
    <w:rsid w:val="00DA636A"/>
    <w:rsid w:val="00DB0B97"/>
    <w:rsid w:val="00DB4D72"/>
    <w:rsid w:val="00DC0D8B"/>
    <w:rsid w:val="00DC220C"/>
    <w:rsid w:val="00DE7329"/>
    <w:rsid w:val="00DF0D33"/>
    <w:rsid w:val="00E00D1A"/>
    <w:rsid w:val="00E24F51"/>
    <w:rsid w:val="00E30D15"/>
    <w:rsid w:val="00E453A9"/>
    <w:rsid w:val="00E820CC"/>
    <w:rsid w:val="00E947C5"/>
    <w:rsid w:val="00EC1851"/>
    <w:rsid w:val="00ED03BE"/>
    <w:rsid w:val="00EE7D7C"/>
    <w:rsid w:val="00EF5783"/>
    <w:rsid w:val="00F1121B"/>
    <w:rsid w:val="00F15640"/>
    <w:rsid w:val="00F35065"/>
    <w:rsid w:val="00F46612"/>
    <w:rsid w:val="00F47CFC"/>
    <w:rsid w:val="00F5334B"/>
    <w:rsid w:val="00F57612"/>
    <w:rsid w:val="00F61C2A"/>
    <w:rsid w:val="00F74C0B"/>
    <w:rsid w:val="00F80A9C"/>
    <w:rsid w:val="00F901DD"/>
    <w:rsid w:val="00FA21D1"/>
    <w:rsid w:val="00FC2423"/>
    <w:rsid w:val="00FC28D9"/>
    <w:rsid w:val="00FD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FBCC2"/>
  <w15:chartTrackingRefBased/>
  <w15:docId w15:val="{4BDDE82E-348D-4783-A39E-B3125102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DF9"/>
    <w:pPr>
      <w:spacing w:after="160" w:line="264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0442"/>
    <w:pPr>
      <w:keepNext/>
      <w:keepLines/>
      <w:numPr>
        <w:numId w:val="2"/>
      </w:numPr>
      <w:spacing w:before="520" w:after="120"/>
      <w:ind w:left="567" w:hanging="567"/>
      <w:outlineLvl w:val="0"/>
    </w:pPr>
    <w:rPr>
      <w:rFonts w:ascii="Museo Sans 700" w:eastAsiaTheme="majorEastAsia" w:hAnsi="Museo Sans 700" w:cstheme="majorBidi"/>
      <w:color w:val="002873" w:themeColor="accent1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0442"/>
    <w:pPr>
      <w:keepNext/>
      <w:keepLines/>
      <w:numPr>
        <w:ilvl w:val="1"/>
        <w:numId w:val="2"/>
      </w:numPr>
      <w:spacing w:before="400" w:after="80"/>
      <w:ind w:left="851" w:hanging="851"/>
      <w:outlineLvl w:val="1"/>
    </w:pPr>
    <w:rPr>
      <w:rFonts w:ascii="Museo Sans 700" w:eastAsiaTheme="majorEastAsia" w:hAnsi="Museo Sans 700" w:cstheme="majorBidi"/>
      <w:color w:val="3C71A8" w:themeColor="background2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2B29"/>
    <w:pPr>
      <w:keepNext/>
      <w:keepLines/>
      <w:numPr>
        <w:ilvl w:val="2"/>
        <w:numId w:val="2"/>
      </w:numPr>
      <w:spacing w:before="320" w:after="60"/>
      <w:ind w:left="993" w:hanging="993"/>
      <w:outlineLvl w:val="2"/>
    </w:pPr>
    <w:rPr>
      <w:rFonts w:ascii="Museo Sans 700" w:eastAsiaTheme="majorEastAsia" w:hAnsi="Museo Sans 700" w:cstheme="majorBidi"/>
      <w:color w:val="002873" w:themeColor="accent1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DF9"/>
    <w:pPr>
      <w:keepNext/>
      <w:keepLines/>
      <w:numPr>
        <w:ilvl w:val="3"/>
        <w:numId w:val="2"/>
      </w:numPr>
      <w:spacing w:before="120"/>
      <w:ind w:left="1134" w:hanging="1134"/>
      <w:outlineLvl w:val="3"/>
    </w:pPr>
    <w:rPr>
      <w:rFonts w:asciiTheme="majorHAnsi" w:eastAsiaTheme="majorEastAsia" w:hAnsiTheme="majorHAnsi" w:cstheme="majorBidi"/>
      <w:iCs/>
      <w:color w:val="002873" w:themeColor="text2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3CE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001D5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3CE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00133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3CE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133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3CE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3CE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152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37A8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A88"/>
  </w:style>
  <w:style w:type="paragraph" w:styleId="Footer">
    <w:name w:val="footer"/>
    <w:basedOn w:val="Normal"/>
    <w:link w:val="FooterChar"/>
    <w:uiPriority w:val="99"/>
    <w:unhideWhenUsed/>
    <w:rsid w:val="00037A8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A88"/>
  </w:style>
  <w:style w:type="paragraph" w:styleId="NoSpacing">
    <w:name w:val="No Spacing"/>
    <w:uiPriority w:val="1"/>
    <w:qFormat/>
    <w:rsid w:val="00B27B93"/>
  </w:style>
  <w:style w:type="character" w:styleId="Hyperlink">
    <w:name w:val="Hyperlink"/>
    <w:basedOn w:val="DefaultParagraphFont"/>
    <w:uiPriority w:val="99"/>
    <w:unhideWhenUsed/>
    <w:rsid w:val="00B27B93"/>
    <w:rPr>
      <w:color w:val="536DA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7B9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C0442"/>
    <w:rPr>
      <w:rFonts w:ascii="Museo Sans 700" w:eastAsiaTheme="majorEastAsia" w:hAnsi="Museo Sans 700" w:cstheme="majorBidi"/>
      <w:color w:val="002873" w:themeColor="accent1"/>
      <w:sz w:val="4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C0442"/>
    <w:rPr>
      <w:rFonts w:ascii="Museo Sans 700" w:eastAsiaTheme="majorEastAsia" w:hAnsi="Museo Sans 700" w:cstheme="majorBidi"/>
      <w:color w:val="3C71A8" w:themeColor="background2"/>
      <w:sz w:val="40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952B29"/>
    <w:rPr>
      <w:rFonts w:ascii="Museo Sans 700" w:eastAsiaTheme="majorEastAsia" w:hAnsi="Museo Sans 700" w:cstheme="majorBidi"/>
      <w:color w:val="002873" w:themeColor="accent1"/>
      <w:sz w:val="36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DF9"/>
    <w:rPr>
      <w:rFonts w:asciiTheme="majorHAnsi" w:eastAsiaTheme="majorEastAsia" w:hAnsiTheme="majorHAnsi" w:cstheme="majorBidi"/>
      <w:iCs/>
      <w:color w:val="002873" w:themeColor="text2"/>
      <w:sz w:val="3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3CE"/>
    <w:rPr>
      <w:rFonts w:asciiTheme="majorHAnsi" w:eastAsiaTheme="majorEastAsia" w:hAnsiTheme="majorHAnsi" w:cstheme="majorBidi"/>
      <w:color w:val="001D5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3CE"/>
    <w:rPr>
      <w:rFonts w:asciiTheme="majorHAnsi" w:eastAsiaTheme="majorEastAsia" w:hAnsiTheme="majorHAnsi" w:cstheme="majorBidi"/>
      <w:color w:val="00133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3CE"/>
    <w:rPr>
      <w:rFonts w:asciiTheme="majorHAnsi" w:eastAsiaTheme="majorEastAsia" w:hAnsiTheme="majorHAnsi" w:cstheme="majorBidi"/>
      <w:i/>
      <w:iCs/>
      <w:color w:val="001339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3C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3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421DF9"/>
    <w:pPr>
      <w:numPr>
        <w:numId w:val="0"/>
      </w:numPr>
      <w:spacing w:before="240" w:after="400" w:line="259" w:lineRule="auto"/>
      <w:outlineLvl w:val="9"/>
    </w:pPr>
    <w:rPr>
      <w:lang w:eastAsia="nl-NL" w:bidi="my-MM"/>
    </w:rPr>
  </w:style>
  <w:style w:type="paragraph" w:styleId="TOC1">
    <w:name w:val="toc 1"/>
    <w:basedOn w:val="Normal"/>
    <w:next w:val="Normal"/>
    <w:autoRedefine/>
    <w:uiPriority w:val="39"/>
    <w:unhideWhenUsed/>
    <w:rsid w:val="00421DF9"/>
    <w:pPr>
      <w:tabs>
        <w:tab w:val="right" w:pos="9175"/>
      </w:tabs>
      <w:spacing w:before="320"/>
      <w:ind w:left="851" w:hanging="851"/>
    </w:pPr>
    <w:rPr>
      <w:rFonts w:ascii="Museo Sans 700" w:hAnsi="Museo Sans 700"/>
      <w:color w:val="002873" w:themeColor="accent1"/>
      <w:sz w:val="26"/>
    </w:rPr>
  </w:style>
  <w:style w:type="paragraph" w:styleId="TOC2">
    <w:name w:val="toc 2"/>
    <w:basedOn w:val="Normal"/>
    <w:next w:val="Normal"/>
    <w:autoRedefine/>
    <w:uiPriority w:val="39"/>
    <w:unhideWhenUsed/>
    <w:rsid w:val="00421DF9"/>
    <w:pPr>
      <w:tabs>
        <w:tab w:val="right" w:pos="9175"/>
      </w:tabs>
      <w:ind w:left="851" w:hanging="851"/>
    </w:pPr>
    <w:rPr>
      <w:rFonts w:asciiTheme="majorHAnsi" w:hAnsiTheme="majorHAnsi"/>
    </w:rPr>
  </w:style>
  <w:style w:type="paragraph" w:styleId="TOC3">
    <w:name w:val="toc 3"/>
    <w:basedOn w:val="Normal"/>
    <w:next w:val="Normal"/>
    <w:autoRedefine/>
    <w:uiPriority w:val="39"/>
    <w:unhideWhenUsed/>
    <w:rsid w:val="00FC28D9"/>
    <w:pPr>
      <w:tabs>
        <w:tab w:val="right" w:pos="9175"/>
      </w:tabs>
      <w:spacing w:after="100"/>
      <w:ind w:left="1134" w:hanging="1134"/>
      <w:contextualSpacing/>
    </w:pPr>
    <w:rPr>
      <w:color w:val="auto"/>
      <w:sz w:val="20"/>
    </w:rPr>
  </w:style>
  <w:style w:type="table" w:styleId="TableGrid">
    <w:name w:val="Table Grid"/>
    <w:aliases w:val="RSM Table 1"/>
    <w:basedOn w:val="TableNormal"/>
    <w:uiPriority w:val="39"/>
    <w:rsid w:val="008A7441"/>
    <w:rPr>
      <w:color w:val="002873" w:themeColor="accent1"/>
      <w:sz w:val="18"/>
    </w:rPr>
    <w:tblPr>
      <w:tblStyleRowBandSize w:val="1"/>
      <w:tblBorders>
        <w:top w:val="single" w:sz="4" w:space="0" w:color="FCFCFC"/>
        <w:left w:val="single" w:sz="4" w:space="0" w:color="FCFCFC"/>
        <w:bottom w:val="single" w:sz="4" w:space="0" w:color="FCFCFC"/>
        <w:right w:val="single" w:sz="4" w:space="0" w:color="FCFCFC"/>
        <w:insideH w:val="single" w:sz="4" w:space="0" w:color="FCFCFC"/>
        <w:insideV w:val="single" w:sz="4" w:space="0" w:color="FCFCFC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="Museo Sans 700" w:hAnsi="Museo Sans 700"/>
        <w:b w:val="0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C71A8" w:themeFill="background2"/>
      </w:tcPr>
    </w:tblStylePr>
    <w:tblStylePr w:type="firstCol">
      <w:rPr>
        <w:rFonts w:ascii="Museo Sans 700" w:hAnsi="Museo Sans 700"/>
        <w:b w:val="0"/>
      </w:rPr>
    </w:tblStylePr>
    <w:tblStylePr w:type="band1Horz">
      <w:tblPr/>
      <w:tcPr>
        <w:shd w:val="clear" w:color="auto" w:fill="F4F4F5"/>
      </w:tcPr>
    </w:tblStylePr>
    <w:tblStylePr w:type="band2Horz">
      <w:tblPr/>
      <w:tcPr>
        <w:tcBorders>
          <w:top w:val="single" w:sz="4" w:space="0" w:color="FCFCFC"/>
          <w:left w:val="single" w:sz="4" w:space="0" w:color="FCFCFC"/>
          <w:bottom w:val="single" w:sz="4" w:space="0" w:color="FCFCFC"/>
          <w:right w:val="single" w:sz="4" w:space="0" w:color="FCFCFC"/>
          <w:insideH w:val="nil"/>
          <w:insideV w:val="single" w:sz="4" w:space="0" w:color="FCFCFC"/>
          <w:tl2br w:val="nil"/>
          <w:tr2bl w:val="nil"/>
        </w:tcBorders>
        <w:shd w:val="clear" w:color="auto" w:fill="FCFCFC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2A66F1"/>
    <w:pPr>
      <w:spacing w:before="100" w:after="100"/>
    </w:pPr>
    <w:rPr>
      <w:rFonts w:asciiTheme="majorHAnsi" w:hAnsiTheme="majorHAnsi"/>
      <w:iCs/>
      <w:color w:val="002873" w:themeColor="text2"/>
      <w:sz w:val="18"/>
      <w:szCs w:val="18"/>
    </w:rPr>
  </w:style>
  <w:style w:type="table" w:customStyle="1" w:styleId="RSMTable2">
    <w:name w:val="RSM Table 2"/>
    <w:basedOn w:val="TableNormal"/>
    <w:uiPriority w:val="99"/>
    <w:rsid w:val="0034023B"/>
    <w:rPr>
      <w:color w:val="002873" w:themeColor="text2"/>
      <w:sz w:val="18"/>
    </w:rPr>
    <w:tblPr>
      <w:tblStyleRowBandSize w:val="1"/>
      <w:tblBorders>
        <w:insideH w:val="single" w:sz="2" w:space="0" w:color="F4F4F5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="Museo Sans 700" w:hAnsi="Museo Sans 700"/>
        <w:b w:val="0"/>
      </w:rPr>
      <w:tblPr/>
      <w:tcPr>
        <w:tcBorders>
          <w:top w:val="nil"/>
          <w:left w:val="nil"/>
          <w:bottom w:val="single" w:sz="4" w:space="0" w:color="002873" w:themeColor="text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="Museo Sans 700" w:hAnsi="Museo Sans 700"/>
      </w:rPr>
    </w:tblStylePr>
    <w:tblStylePr w:type="band2Horz">
      <w:tblPr/>
      <w:tcPr>
        <w:shd w:val="clear" w:color="auto" w:fill="FFFFFF" w:themeFill="background1"/>
      </w:tcPr>
    </w:tblStylePr>
  </w:style>
  <w:style w:type="paragraph" w:styleId="NormalWeb">
    <w:name w:val="Normal (Web)"/>
    <w:basedOn w:val="Normal"/>
    <w:uiPriority w:val="99"/>
    <w:semiHidden/>
    <w:unhideWhenUsed/>
    <w:rsid w:val="0029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customStyle="1" w:styleId="mark8d83sfedy">
    <w:name w:val="mark8d83sfedy"/>
    <w:basedOn w:val="DefaultParagraphFont"/>
    <w:rsid w:val="00293877"/>
  </w:style>
  <w:style w:type="character" w:customStyle="1" w:styleId="mark2pmck46b5">
    <w:name w:val="mark2pmck46b5"/>
    <w:basedOn w:val="DefaultParagraphFont"/>
    <w:rsid w:val="00293877"/>
  </w:style>
  <w:style w:type="table" w:styleId="TableGridLight">
    <w:name w:val="Grid Table Light"/>
    <w:basedOn w:val="TableNormal"/>
    <w:uiPriority w:val="40"/>
    <w:rsid w:val="002938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3433A9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B3D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3D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3D3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3D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3D33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comments" Target="comment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microsoft.com/office/2016/09/relationships/commentsIds" Target="commentsIds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microsoft.com/office/2011/relationships/commentsExtended" Target="commentsExtended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iveeur.sharepoint.com/sites/EUR_OrganisationAssets/Office%20Templates/RSM%20Word%20template%20-%20Empty%20Portrait.dotx" TargetMode="External"/></Relationships>
</file>

<file path=word/theme/theme1.xml><?xml version="1.0" encoding="utf-8"?>
<a:theme xmlns:a="http://schemas.openxmlformats.org/drawingml/2006/main" name="RSM">
  <a:themeElements>
    <a:clrScheme name="RSM 2023 v02">
      <a:dk1>
        <a:srgbClr val="000000"/>
      </a:dk1>
      <a:lt1>
        <a:srgbClr val="FFFFFF"/>
      </a:lt1>
      <a:dk2>
        <a:srgbClr val="002873"/>
      </a:dk2>
      <a:lt2>
        <a:srgbClr val="3C71A8"/>
      </a:lt2>
      <a:accent1>
        <a:srgbClr val="002873"/>
      </a:accent1>
      <a:accent2>
        <a:srgbClr val="62808D"/>
      </a:accent2>
      <a:accent3>
        <a:srgbClr val="BD0226"/>
      </a:accent3>
      <a:accent4>
        <a:srgbClr val="B62D7A"/>
      </a:accent4>
      <a:accent5>
        <a:srgbClr val="D17B58"/>
      </a:accent5>
      <a:accent6>
        <a:srgbClr val="E1AE67"/>
      </a:accent6>
      <a:hlink>
        <a:srgbClr val="536DA4"/>
      </a:hlink>
      <a:folHlink>
        <a:srgbClr val="B62D7A"/>
      </a:folHlink>
    </a:clrScheme>
    <a:fontScheme name="Aangepast 4">
      <a:majorFont>
        <a:latin typeface="Museo Sans 500"/>
        <a:ea typeface=""/>
        <a:cs typeface=""/>
      </a:majorFont>
      <a:minorFont>
        <a:latin typeface="Museo Sans 300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RSM" id="{0D2D9DD7-3105-4FE1-8CFA-C15684981EE1}" vid="{0EC8C0A0-7CDC-4C25-94D8-02D573CC08D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2023-06-25T00:00:00</PublishDate>
  <Abstract/>
  <CompanyAddress/>
  <CompanyPhone/>
  <CompanyFax/>
  <CompanyEmail/>
</CoverPageProperties>
</file>

<file path=customXml/item2.xml><?xml version="1.0" encoding="utf-8"?>
<Extra xmlns="Extra">
  <Name/>
  <Function/>
  <Telephone/>
  <Email/>
  <Address/>
  <Department/>
  <Company/>
  <Reference>2027/001</Reference>
</Extr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9050049EE2064F9AF2CE71E44BA11B" ma:contentTypeVersion="16" ma:contentTypeDescription="Create a new document." ma:contentTypeScope="" ma:versionID="ea62c635512398b04db142196dbc7081">
  <xsd:schema xmlns:xsd="http://www.w3.org/2001/XMLSchema" xmlns:xs="http://www.w3.org/2001/XMLSchema" xmlns:p="http://schemas.microsoft.com/office/2006/metadata/properties" xmlns:ns2="6ecc3020-0fe9-4165-9b05-6fa83bc3522e" xmlns:ns3="c2cdd373-be82-4a4c-808f-79d836ab2881" targetNamespace="http://schemas.microsoft.com/office/2006/metadata/properties" ma:root="true" ma:fieldsID="97c3348924620696426f83c1ec2b6e53" ns2:_="" ns3:_="">
    <xsd:import namespace="6ecc3020-0fe9-4165-9b05-6fa83bc3522e"/>
    <xsd:import namespace="c2cdd373-be82-4a4c-808f-79d836ab288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c3020-0fe9-4165-9b05-6fa83bc3522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5e0f8d3-5d55-42d7-8108-7e842a0d7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dd373-be82-4a4c-808f-79d836ab288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acaea6a-9af6-4fbd-96a2-8e67f0af39e7}" ma:internalName="TaxCatchAll" ma:showField="CatchAllData" ma:web="c2cdd373-be82-4a4c-808f-79d836ab28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cdd373-be82-4a4c-808f-79d836ab2881" xsi:nil="true"/>
    <lcf76f155ced4ddcb4097134ff3c332f xmlns="6ecc3020-0fe9-4165-9b05-6fa83bc352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8216320-5C66-49C1-A363-D82F59549AED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29B221A5-0E05-49B5-9B0A-8DA430554F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cc3020-0fe9-4165-9b05-6fa83bc3522e"/>
    <ds:schemaRef ds:uri="c2cdd373-be82-4a4c-808f-79d836ab28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76742C-303E-4567-BE63-B3B1C0CFCD5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CDED57-9076-4808-971C-62022043A1A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B957031-846A-4E80-8501-70B6ADD53DFC}">
  <ds:schemaRefs>
    <ds:schemaRef ds:uri="http://schemas.microsoft.com/office/2006/metadata/properties"/>
    <ds:schemaRef ds:uri="http://schemas.microsoft.com/office/infopath/2007/PartnerControls"/>
    <ds:schemaRef ds:uri="c2cdd373-be82-4a4c-808f-79d836ab2881"/>
    <ds:schemaRef ds:uri="6ecc3020-0fe9-4165-9b05-6fa83bc352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RSM%20Word%20template%20-%20Empty%20Portrait</Template>
  <TotalTime>188</TotalTime>
  <Pages>1</Pages>
  <Words>746</Words>
  <Characters>4258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13</vt:i4>
      </vt:variant>
    </vt:vector>
  </HeadingPairs>
  <TitlesOfParts>
    <vt:vector size="14" baseType="lpstr">
      <vt:lpstr>[Title]</vt:lpstr>
      <vt:lpstr>About RSM</vt:lpstr>
      <vt:lpstr>    Positive Change</vt:lpstr>
      <vt:lpstr>    Facts and figures</vt:lpstr>
      <vt:lpstr>Education</vt:lpstr>
      <vt:lpstr>    Bachelor</vt:lpstr>
      <vt:lpstr>    Master</vt:lpstr>
      <vt:lpstr>    MBA</vt:lpstr>
      <vt:lpstr>        International Full-time MBA</vt:lpstr>
      <vt:lpstr>        Executive MBA</vt:lpstr>
      <vt:lpstr>Developing business leaders</vt:lpstr>
      <vt:lpstr>    Our impact</vt:lpstr>
      <vt:lpstr>    Partners</vt:lpstr>
      <vt:lpstr>    Effective engagement</vt:lpstr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[Title]</dc:title>
  <dc:subject>[Subtitle]</dc:subject>
  <dc:creator>Efe Özülkü</dc:creator>
  <cp:keywords/>
  <dc:description/>
  <cp:lastModifiedBy>Efe Özülkü</cp:lastModifiedBy>
  <cp:revision>87</cp:revision>
  <dcterms:created xsi:type="dcterms:W3CDTF">2026-08-05T11:45:00Z</dcterms:created>
  <dcterms:modified xsi:type="dcterms:W3CDTF">2026-08-06T11:10:00Z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0x010100B09050049EE2064F9AF2CE71E44BA11B</vt:lpwstr>
  </property>
  <property fmtid="{D5CDD505-2E9C-101B-9397-08002B2CF9AE}" pid="3" name="MSIP_Label_8772ba27-cab8-4042-a351-a31f6e4eacdc_Enabled">
    <vt:lpwstr>true</vt:lpwstr>
  </property>
  <property fmtid="{D5CDD505-2E9C-101B-9397-08002B2CF9AE}" pid="4" name="MSIP_Label_8772ba27-cab8-4042-a351-a31f6e4eacdc_SetDate">
    <vt:lpwstr>2026-07-27T11:28:35Z</vt:lpwstr>
  </property>
  <property fmtid="{D5CDD505-2E9C-101B-9397-08002B2CF9AE}" pid="5" name="MSIP_Label_8772ba27-cab8-4042-a351-a31f6e4eacdc_Method">
    <vt:lpwstr>Standard</vt:lpwstr>
  </property>
  <property fmtid="{D5CDD505-2E9C-101B-9397-08002B2CF9AE}" pid="6" name="MSIP_Label_8772ba27-cab8-4042-a351-a31f6e4eacdc_Name">
    <vt:lpwstr>Internal</vt:lpwstr>
  </property>
  <property fmtid="{D5CDD505-2E9C-101B-9397-08002B2CF9AE}" pid="7" name="MSIP_Label_8772ba27-cab8-4042-a351-a31f6e4eacdc_SiteId">
    <vt:lpwstr>715902d6-f63e-4b8d-929b-4bb170bad492</vt:lpwstr>
  </property>
  <property fmtid="{D5CDD505-2E9C-101B-9397-08002B2CF9AE}" pid="8" name="MSIP_Label_8772ba27-cab8-4042-a351-a31f6e4eacdc_ActionId">
    <vt:lpwstr>97fc5205-1992-4bd1-898e-e6e51bf64de3</vt:lpwstr>
  </property>
  <property fmtid="{D5CDD505-2E9C-101B-9397-08002B2CF9AE}" pid="9" name="MSIP_Label_8772ba27-cab8-4042-a351-a31f6e4eacdc_ContentBits">
    <vt:lpwstr>0</vt:lpwstr>
  </property>
  <property fmtid="{D5CDD505-2E9C-101B-9397-08002B2CF9AE}" pid="10" name="MSIP_Label_8772ba27-cab8-4042-a351-a31f6e4eacdc_Tag">
    <vt:lpwstr>10, 3, 0, 1</vt:lpwstr>
  </property>
  <property fmtid="{D5CDD505-2E9C-101B-9397-08002B2CF9AE}" pid="11" name="MediaServiceImageTags">
    <vt:lpwstr/>
  </property>
</Properties>
</file>